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DD569" w14:textId="5391DFFE" w:rsidR="005E3FC3" w:rsidRPr="00E96EBA" w:rsidRDefault="00D4384C" w:rsidP="00D4384C">
      <w:pPr>
        <w:pStyle w:val="Overskrift1"/>
        <w:jc w:val="center"/>
      </w:pPr>
      <w:r w:rsidRPr="00D4384C">
        <w:t>Fuldmagt til partsrepræsentation</w:t>
      </w:r>
    </w:p>
    <w:p w14:paraId="4730D677" w14:textId="77777777" w:rsidR="00AC60EA" w:rsidRDefault="00AC60EA" w:rsidP="008F2666"/>
    <w:p w14:paraId="6AEE7545" w14:textId="21F8F4C1" w:rsidR="00D4384C" w:rsidRPr="00D4384C" w:rsidRDefault="00D4384C" w:rsidP="00D4384C">
      <w:pPr>
        <w:rPr>
          <w:b/>
          <w:bCs/>
        </w:rPr>
      </w:pPr>
      <w:r w:rsidRPr="00D4384C">
        <w:rPr>
          <w:b/>
          <w:bCs/>
        </w:rPr>
        <w:t xml:space="preserve">Hermed bekræftes, at: </w:t>
      </w:r>
    </w:p>
    <w:sdt>
      <w:sdtPr>
        <w:id w:val="-486943102"/>
        <w:placeholder>
          <w:docPart w:val="DefaultPlaceholder_-1854013440"/>
        </w:placeholder>
      </w:sdtPr>
      <w:sdtEndPr/>
      <w:sdtContent>
        <w:p w14:paraId="5915D80B" w14:textId="6BB22E4D" w:rsidR="00D4384C" w:rsidRPr="00D4384C" w:rsidRDefault="00D4384C" w:rsidP="006E600A">
          <w:pPr>
            <w:shd w:val="clear" w:color="auto" w:fill="EBF7F8" w:themeFill="accent2" w:themeFillTint="33"/>
          </w:pPr>
          <w:r w:rsidRPr="00D4384C">
            <w:t>[Indsæt fulde navn og titel]</w:t>
          </w:r>
        </w:p>
      </w:sdtContent>
    </w:sdt>
    <w:p w14:paraId="130DFEB7" w14:textId="77777777" w:rsidR="00D4384C" w:rsidRDefault="00D4384C" w:rsidP="00D4384C"/>
    <w:p w14:paraId="360E0121" w14:textId="364F160F" w:rsidR="00D4384C" w:rsidRPr="00D4384C" w:rsidRDefault="00D4384C" w:rsidP="00D4384C">
      <w:pPr>
        <w:rPr>
          <w:b/>
          <w:bCs/>
        </w:rPr>
      </w:pPr>
      <w:r w:rsidRPr="00D4384C">
        <w:rPr>
          <w:b/>
          <w:bCs/>
        </w:rPr>
        <w:t xml:space="preserve">som i kraft af sin stillingfuldmagt for virksomheden: </w:t>
      </w:r>
    </w:p>
    <w:p w14:paraId="2D031D26" w14:textId="0F0A5634" w:rsidR="006E600A" w:rsidRPr="00D4384C" w:rsidRDefault="006E600A" w:rsidP="00D4384C"/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55"/>
      </w:tblGrid>
      <w:tr w:rsidR="006E600A" w14:paraId="4F4F6871" w14:textId="77777777" w:rsidTr="003D28A2">
        <w:trPr>
          <w:trHeight w:val="567"/>
        </w:trPr>
        <w:tc>
          <w:tcPr>
            <w:tcW w:w="2547" w:type="dxa"/>
          </w:tcPr>
          <w:p w14:paraId="56B51A92" w14:textId="1A99C835" w:rsidR="006E600A" w:rsidRDefault="006E600A" w:rsidP="00D4384C">
            <w:r w:rsidRPr="00D4384C">
              <w:t>Virksomhedsnavn:</w:t>
            </w:r>
          </w:p>
        </w:tc>
        <w:sdt>
          <w:sdtPr>
            <w:id w:val="-21556104"/>
            <w:placeholder>
              <w:docPart w:val="DefaultPlaceholder_-1854013440"/>
            </w:placeholder>
            <w:showingPlcHdr/>
          </w:sdtPr>
          <w:sdtContent>
            <w:tc>
              <w:tcPr>
                <w:tcW w:w="6855" w:type="dxa"/>
                <w:shd w:val="clear" w:color="auto" w:fill="EBF7F8" w:themeFill="accent2" w:themeFillTint="33"/>
              </w:tcPr>
              <w:p w14:paraId="7CC93DA9" w14:textId="4616F43B" w:rsidR="006E600A" w:rsidRDefault="001E5B1D" w:rsidP="00D4384C">
                <w:r w:rsidRPr="00AB1FA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6E600A" w14:paraId="38E06E7A" w14:textId="77777777" w:rsidTr="003D28A2">
        <w:trPr>
          <w:trHeight w:val="160"/>
        </w:trPr>
        <w:tc>
          <w:tcPr>
            <w:tcW w:w="2547" w:type="dxa"/>
          </w:tcPr>
          <w:p w14:paraId="574A1AE9" w14:textId="77777777" w:rsidR="006E600A" w:rsidRPr="00D4384C" w:rsidRDefault="006E600A" w:rsidP="00D4384C"/>
        </w:tc>
        <w:tc>
          <w:tcPr>
            <w:tcW w:w="6855" w:type="dxa"/>
          </w:tcPr>
          <w:p w14:paraId="50F7435F" w14:textId="77777777" w:rsidR="006E600A" w:rsidRDefault="006E600A" w:rsidP="00D4384C"/>
        </w:tc>
      </w:tr>
      <w:tr w:rsidR="006E600A" w14:paraId="409C14CB" w14:textId="77777777" w:rsidTr="003D28A2">
        <w:trPr>
          <w:trHeight w:val="567"/>
        </w:trPr>
        <w:tc>
          <w:tcPr>
            <w:tcW w:w="2547" w:type="dxa"/>
          </w:tcPr>
          <w:p w14:paraId="52A46166" w14:textId="4281E0C0" w:rsidR="006E600A" w:rsidRPr="00D4384C" w:rsidRDefault="006E600A" w:rsidP="006E600A">
            <w:r w:rsidRPr="00D4384C">
              <w:t xml:space="preserve">CVR nr.: </w:t>
            </w:r>
          </w:p>
        </w:tc>
        <w:sdt>
          <w:sdtPr>
            <w:id w:val="-1616280791"/>
            <w:placeholder>
              <w:docPart w:val="DefaultPlaceholder_-1854013440"/>
            </w:placeholder>
            <w:showingPlcHdr/>
          </w:sdtPr>
          <w:sdtContent>
            <w:tc>
              <w:tcPr>
                <w:tcW w:w="6855" w:type="dxa"/>
                <w:shd w:val="clear" w:color="auto" w:fill="EBF7F8" w:themeFill="accent2" w:themeFillTint="33"/>
              </w:tcPr>
              <w:p w14:paraId="073969CA" w14:textId="10BC4178" w:rsidR="006E600A" w:rsidRDefault="001E5B1D" w:rsidP="00D4384C">
                <w:r w:rsidRPr="00AB1FA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6E600A" w14:paraId="047D8522" w14:textId="77777777" w:rsidTr="003D28A2">
        <w:trPr>
          <w:trHeight w:val="285"/>
        </w:trPr>
        <w:tc>
          <w:tcPr>
            <w:tcW w:w="2547" w:type="dxa"/>
          </w:tcPr>
          <w:p w14:paraId="2527A3FB" w14:textId="77777777" w:rsidR="006E600A" w:rsidRPr="00D4384C" w:rsidRDefault="006E600A" w:rsidP="006E600A"/>
        </w:tc>
        <w:tc>
          <w:tcPr>
            <w:tcW w:w="6855" w:type="dxa"/>
          </w:tcPr>
          <w:p w14:paraId="7CCAA088" w14:textId="77777777" w:rsidR="006E600A" w:rsidRDefault="006E600A" w:rsidP="00D4384C"/>
        </w:tc>
      </w:tr>
      <w:tr w:rsidR="006E600A" w14:paraId="3CCB79C5" w14:textId="77777777" w:rsidTr="003D28A2">
        <w:trPr>
          <w:trHeight w:val="567"/>
        </w:trPr>
        <w:tc>
          <w:tcPr>
            <w:tcW w:w="2547" w:type="dxa"/>
          </w:tcPr>
          <w:p w14:paraId="150630F6" w14:textId="0841DE89" w:rsidR="006E600A" w:rsidRPr="00D4384C" w:rsidRDefault="006E600A" w:rsidP="006E600A">
            <w:r w:rsidRPr="00D4384C">
              <w:t xml:space="preserve">Adresse: </w:t>
            </w:r>
          </w:p>
        </w:tc>
        <w:sdt>
          <w:sdtPr>
            <w:id w:val="2108461256"/>
            <w:placeholder>
              <w:docPart w:val="DefaultPlaceholder_-1854013440"/>
            </w:placeholder>
            <w:showingPlcHdr/>
          </w:sdtPr>
          <w:sdtContent>
            <w:tc>
              <w:tcPr>
                <w:tcW w:w="6855" w:type="dxa"/>
                <w:shd w:val="clear" w:color="auto" w:fill="EBF7F8" w:themeFill="accent2" w:themeFillTint="33"/>
              </w:tcPr>
              <w:p w14:paraId="29910DCF" w14:textId="4B09AF6D" w:rsidR="006E600A" w:rsidRDefault="001E5B1D" w:rsidP="00D4384C">
                <w:r w:rsidRPr="00AB1FA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6E600A" w14:paraId="6FDDA8CB" w14:textId="77777777" w:rsidTr="003D28A2">
        <w:tc>
          <w:tcPr>
            <w:tcW w:w="2547" w:type="dxa"/>
          </w:tcPr>
          <w:p w14:paraId="52CB1437" w14:textId="77777777" w:rsidR="006E600A" w:rsidRPr="00D4384C" w:rsidRDefault="006E600A" w:rsidP="006E600A"/>
        </w:tc>
        <w:tc>
          <w:tcPr>
            <w:tcW w:w="6855" w:type="dxa"/>
          </w:tcPr>
          <w:p w14:paraId="53D3652F" w14:textId="77777777" w:rsidR="006E600A" w:rsidRDefault="006E600A" w:rsidP="00D4384C"/>
        </w:tc>
      </w:tr>
      <w:tr w:rsidR="006E600A" w14:paraId="41E61377" w14:textId="77777777" w:rsidTr="003D28A2">
        <w:trPr>
          <w:trHeight w:val="567"/>
        </w:trPr>
        <w:tc>
          <w:tcPr>
            <w:tcW w:w="2547" w:type="dxa"/>
          </w:tcPr>
          <w:p w14:paraId="69A2AC02" w14:textId="25E01E59" w:rsidR="006E600A" w:rsidRPr="00D4384C" w:rsidRDefault="006E600A" w:rsidP="006E600A">
            <w:r w:rsidRPr="00D4384C">
              <w:t xml:space="preserve">Postnr. og by: </w:t>
            </w:r>
          </w:p>
        </w:tc>
        <w:sdt>
          <w:sdtPr>
            <w:id w:val="-1952157918"/>
            <w:placeholder>
              <w:docPart w:val="DefaultPlaceholder_-1854013440"/>
            </w:placeholder>
            <w:showingPlcHdr/>
          </w:sdtPr>
          <w:sdtContent>
            <w:tc>
              <w:tcPr>
                <w:tcW w:w="6855" w:type="dxa"/>
                <w:shd w:val="clear" w:color="auto" w:fill="EBF7F8" w:themeFill="accent2" w:themeFillTint="33"/>
              </w:tcPr>
              <w:p w14:paraId="20ADAD82" w14:textId="59925DB3" w:rsidR="006E600A" w:rsidRDefault="001E5B1D" w:rsidP="00D4384C">
                <w:r w:rsidRPr="00AB1FA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524E0E60" w14:textId="764415BE" w:rsidR="00D4384C" w:rsidRPr="00D4384C" w:rsidRDefault="00D4384C" w:rsidP="00D4384C">
      <w:r w:rsidRPr="00D4384C">
        <w:t xml:space="preserve"> </w:t>
      </w:r>
      <w:sdt>
        <w:sdtPr>
          <w:id w:val="565535577"/>
          <w:placeholder>
            <w:docPart w:val="DefaultPlaceholder_-1854013440"/>
          </w:placeholder>
        </w:sdtPr>
        <w:sdtEndPr/>
        <w:sdtContent>
          <w:r w:rsidR="006E600A">
            <w:t xml:space="preserve">                                                                                                        </w:t>
          </w:r>
        </w:sdtContent>
      </w:sdt>
    </w:p>
    <w:p w14:paraId="0547F686" w14:textId="4FD27DAD" w:rsidR="00D4384C" w:rsidRPr="00D4384C" w:rsidRDefault="00D33F62" w:rsidP="00D4384C">
      <w:pPr>
        <w:rPr>
          <w:b/>
          <w:bCs/>
        </w:rPr>
      </w:pPr>
      <w:r>
        <w:rPr>
          <w:b/>
          <w:bCs/>
        </w:rPr>
        <w:t>g</w:t>
      </w:r>
      <w:r w:rsidR="00D4384C" w:rsidRPr="00D4384C">
        <w:rPr>
          <w:b/>
          <w:bCs/>
        </w:rPr>
        <w:t xml:space="preserve">iver fuldmagt til, at: </w:t>
      </w:r>
    </w:p>
    <w:p w14:paraId="34C92F4C" w14:textId="77777777" w:rsidR="00D4384C" w:rsidRPr="00D4384C" w:rsidRDefault="00D4384C" w:rsidP="00D4384C">
      <w:r w:rsidRPr="00D4384C">
        <w:t xml:space="preserve">[Indsæt virksomhedsoplysninger] </w:t>
      </w:r>
    </w:p>
    <w:p w14:paraId="2FECF630" w14:textId="77777777" w:rsidR="006E600A" w:rsidRDefault="006E600A" w:rsidP="00D4384C"/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55"/>
      </w:tblGrid>
      <w:tr w:rsidR="006E600A" w14:paraId="39914086" w14:textId="77777777" w:rsidTr="003D28A2">
        <w:trPr>
          <w:trHeight w:val="567"/>
        </w:trPr>
        <w:tc>
          <w:tcPr>
            <w:tcW w:w="2547" w:type="dxa"/>
          </w:tcPr>
          <w:p w14:paraId="6C395F77" w14:textId="77777777" w:rsidR="006E600A" w:rsidRDefault="006E600A" w:rsidP="003967BB">
            <w:r w:rsidRPr="00D4384C">
              <w:t>Virksomhedsnavn:</w:t>
            </w:r>
          </w:p>
        </w:tc>
        <w:sdt>
          <w:sdtPr>
            <w:id w:val="-1809010452"/>
            <w:placeholder>
              <w:docPart w:val="DefaultPlaceholder_-1854013440"/>
            </w:placeholder>
            <w:showingPlcHdr/>
          </w:sdtPr>
          <w:sdtContent>
            <w:tc>
              <w:tcPr>
                <w:tcW w:w="6855" w:type="dxa"/>
                <w:shd w:val="clear" w:color="auto" w:fill="EBF7F8" w:themeFill="accent2" w:themeFillTint="33"/>
              </w:tcPr>
              <w:p w14:paraId="70103A16" w14:textId="6047DE4C" w:rsidR="006E600A" w:rsidRDefault="001E5B1D" w:rsidP="003967BB">
                <w:r w:rsidRPr="00AB1FA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6E600A" w14:paraId="570B7C2C" w14:textId="77777777" w:rsidTr="003D28A2">
        <w:tc>
          <w:tcPr>
            <w:tcW w:w="2547" w:type="dxa"/>
          </w:tcPr>
          <w:p w14:paraId="14652920" w14:textId="77777777" w:rsidR="006E600A" w:rsidRPr="00D4384C" w:rsidRDefault="006E600A" w:rsidP="003967BB"/>
        </w:tc>
        <w:tc>
          <w:tcPr>
            <w:tcW w:w="6855" w:type="dxa"/>
          </w:tcPr>
          <w:p w14:paraId="07E77F4E" w14:textId="77777777" w:rsidR="006E600A" w:rsidRDefault="006E600A" w:rsidP="003967BB"/>
        </w:tc>
      </w:tr>
      <w:tr w:rsidR="006E600A" w14:paraId="13D4E0F3" w14:textId="77777777" w:rsidTr="003D28A2">
        <w:trPr>
          <w:trHeight w:val="567"/>
        </w:trPr>
        <w:tc>
          <w:tcPr>
            <w:tcW w:w="2547" w:type="dxa"/>
          </w:tcPr>
          <w:p w14:paraId="6EA77D99" w14:textId="77777777" w:rsidR="006E600A" w:rsidRPr="00D4384C" w:rsidRDefault="006E600A" w:rsidP="003967BB">
            <w:r w:rsidRPr="00D4384C">
              <w:t xml:space="preserve">CVR nr.: </w:t>
            </w:r>
          </w:p>
        </w:tc>
        <w:sdt>
          <w:sdtPr>
            <w:id w:val="180254867"/>
            <w:placeholder>
              <w:docPart w:val="DefaultPlaceholder_-1854013440"/>
            </w:placeholder>
            <w:showingPlcHdr/>
          </w:sdtPr>
          <w:sdtContent>
            <w:tc>
              <w:tcPr>
                <w:tcW w:w="6855" w:type="dxa"/>
                <w:shd w:val="clear" w:color="auto" w:fill="EBF7F8" w:themeFill="accent2" w:themeFillTint="33"/>
              </w:tcPr>
              <w:p w14:paraId="2A8A39B7" w14:textId="78BBD20C" w:rsidR="006E600A" w:rsidRDefault="001E5B1D" w:rsidP="003967BB">
                <w:r w:rsidRPr="00AB1FA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6E600A" w14:paraId="1155ECD5" w14:textId="77777777" w:rsidTr="003D28A2">
        <w:tc>
          <w:tcPr>
            <w:tcW w:w="2547" w:type="dxa"/>
          </w:tcPr>
          <w:p w14:paraId="68C677FB" w14:textId="77777777" w:rsidR="006E600A" w:rsidRPr="00D4384C" w:rsidRDefault="006E600A" w:rsidP="003967BB"/>
        </w:tc>
        <w:tc>
          <w:tcPr>
            <w:tcW w:w="6855" w:type="dxa"/>
          </w:tcPr>
          <w:p w14:paraId="20F5D0BF" w14:textId="77777777" w:rsidR="006E600A" w:rsidRDefault="006E600A" w:rsidP="003967BB"/>
        </w:tc>
      </w:tr>
      <w:tr w:rsidR="006E600A" w14:paraId="54E3FCE2" w14:textId="77777777" w:rsidTr="003D28A2">
        <w:trPr>
          <w:trHeight w:val="567"/>
        </w:trPr>
        <w:tc>
          <w:tcPr>
            <w:tcW w:w="2547" w:type="dxa"/>
          </w:tcPr>
          <w:p w14:paraId="286B58C2" w14:textId="77777777" w:rsidR="006E600A" w:rsidRPr="00D4384C" w:rsidRDefault="006E600A" w:rsidP="003967BB">
            <w:r w:rsidRPr="00D4384C">
              <w:t xml:space="preserve">Adresse: </w:t>
            </w:r>
          </w:p>
        </w:tc>
        <w:sdt>
          <w:sdtPr>
            <w:id w:val="-889419226"/>
            <w:placeholder>
              <w:docPart w:val="DefaultPlaceholder_-1854013440"/>
            </w:placeholder>
            <w:showingPlcHdr/>
          </w:sdtPr>
          <w:sdtContent>
            <w:tc>
              <w:tcPr>
                <w:tcW w:w="6855" w:type="dxa"/>
                <w:shd w:val="clear" w:color="auto" w:fill="EBF7F8" w:themeFill="accent2" w:themeFillTint="33"/>
              </w:tcPr>
              <w:p w14:paraId="3938D8DA" w14:textId="1088B7BF" w:rsidR="006E600A" w:rsidRDefault="001E5B1D" w:rsidP="003967BB">
                <w:r w:rsidRPr="00AB1FA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6E600A" w14:paraId="10229460" w14:textId="77777777" w:rsidTr="003D28A2">
        <w:tc>
          <w:tcPr>
            <w:tcW w:w="2547" w:type="dxa"/>
          </w:tcPr>
          <w:p w14:paraId="49695433" w14:textId="77777777" w:rsidR="006E600A" w:rsidRPr="00D4384C" w:rsidRDefault="006E600A" w:rsidP="003967BB"/>
        </w:tc>
        <w:tc>
          <w:tcPr>
            <w:tcW w:w="6855" w:type="dxa"/>
          </w:tcPr>
          <w:p w14:paraId="68D00A28" w14:textId="77777777" w:rsidR="006E600A" w:rsidRDefault="006E600A" w:rsidP="003967BB"/>
        </w:tc>
      </w:tr>
      <w:tr w:rsidR="006E600A" w14:paraId="5F318DD0" w14:textId="77777777" w:rsidTr="003D28A2">
        <w:trPr>
          <w:trHeight w:val="567"/>
        </w:trPr>
        <w:tc>
          <w:tcPr>
            <w:tcW w:w="2547" w:type="dxa"/>
          </w:tcPr>
          <w:p w14:paraId="19A2D34F" w14:textId="77777777" w:rsidR="006E600A" w:rsidRPr="00D4384C" w:rsidRDefault="006E600A" w:rsidP="003967BB">
            <w:r w:rsidRPr="00D4384C">
              <w:t xml:space="preserve">Postnr. og by: </w:t>
            </w:r>
          </w:p>
        </w:tc>
        <w:sdt>
          <w:sdtPr>
            <w:id w:val="-1041821888"/>
            <w:placeholder>
              <w:docPart w:val="DefaultPlaceholder_-1854013440"/>
            </w:placeholder>
            <w:showingPlcHdr/>
          </w:sdtPr>
          <w:sdtContent>
            <w:tc>
              <w:tcPr>
                <w:tcW w:w="6855" w:type="dxa"/>
                <w:shd w:val="clear" w:color="auto" w:fill="EBF7F8" w:themeFill="accent2" w:themeFillTint="33"/>
              </w:tcPr>
              <w:p w14:paraId="16914C87" w14:textId="24C38AE9" w:rsidR="006E600A" w:rsidRDefault="001E5B1D" w:rsidP="003967BB">
                <w:r w:rsidRPr="00AB1FA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1BFA4BC4" w14:textId="77777777" w:rsidR="006E600A" w:rsidRDefault="006E600A" w:rsidP="00D4384C"/>
    <w:p w14:paraId="79DC800D" w14:textId="5C4A511B" w:rsidR="003D28A2" w:rsidRDefault="006A297F" w:rsidP="00D4384C">
      <w:r>
        <w:t>p</w:t>
      </w:r>
      <w:r w:rsidR="00D4384C" w:rsidRPr="00D4384C">
        <w:t>å mine/vores</w:t>
      </w:r>
      <w:r w:rsidR="003D28A2">
        <w:t xml:space="preserve"> vegne</w:t>
      </w:r>
      <w:r w:rsidR="00D4384C" w:rsidRPr="00D4384C">
        <w:t xml:space="preserve"> </w:t>
      </w:r>
      <w:r w:rsidR="006E600A">
        <w:t xml:space="preserve">må indberette energiledelse/energisyn/klimasyn via </w:t>
      </w:r>
      <w:hyperlink r:id="rId7" w:history="1">
        <w:r w:rsidR="006E600A" w:rsidRPr="003D28A2">
          <w:rPr>
            <w:rStyle w:val="Hyperlink"/>
          </w:rPr>
          <w:t>Virk.dk</w:t>
        </w:r>
      </w:hyperlink>
      <w:r w:rsidR="006E600A">
        <w:t xml:space="preserve"> ifm. efterlevelse af krav i bekendtgørelse nr. 1138 af 18. september 2025. </w:t>
      </w:r>
    </w:p>
    <w:p w14:paraId="1E1417E7" w14:textId="77777777" w:rsidR="003D28A2" w:rsidRDefault="003D28A2" w:rsidP="00D4384C"/>
    <w:p w14:paraId="60946AFE" w14:textId="77777777" w:rsidR="00D4384C" w:rsidRPr="00D4384C" w:rsidRDefault="00D4384C" w:rsidP="00D4384C"/>
    <w:p w14:paraId="38D98823" w14:textId="77777777" w:rsidR="00D4384C" w:rsidRPr="00D4384C" w:rsidRDefault="00D4384C" w:rsidP="00D4384C">
      <w:r w:rsidRPr="00D4384C">
        <w:t>________________________________________</w:t>
      </w:r>
    </w:p>
    <w:p w14:paraId="0C4875D8" w14:textId="77777777" w:rsidR="00D4384C" w:rsidRPr="00D4384C" w:rsidRDefault="00D4384C" w:rsidP="00D4384C">
      <w:r w:rsidRPr="00D4384C">
        <w:t>Underskrift</w:t>
      </w:r>
    </w:p>
    <w:p w14:paraId="52DD8BC0" w14:textId="03A7E39A" w:rsidR="00D4384C" w:rsidRPr="00D4384C" w:rsidRDefault="00D4384C" w:rsidP="00D4384C">
      <w:r w:rsidRPr="00D4384C">
        <w:t>Dato for underskrift:</w:t>
      </w:r>
      <w:sdt>
        <w:sdtPr>
          <w:rPr>
            <w:shd w:val="clear" w:color="auto" w:fill="EBF7F8" w:themeFill="accent2" w:themeFillTint="33"/>
          </w:rPr>
          <w:id w:val="-839767920"/>
          <w:placeholder>
            <w:docPart w:val="DefaultPlaceholder_-1854013440"/>
          </w:placeholder>
        </w:sdtPr>
        <w:sdtEndPr/>
        <w:sdtContent>
          <w:r w:rsidR="003D28A2" w:rsidRPr="003D28A2">
            <w:rPr>
              <w:shd w:val="clear" w:color="auto" w:fill="EBF7F8" w:themeFill="accent2" w:themeFillTint="33"/>
            </w:rPr>
            <w:t xml:space="preserve">                                               </w:t>
          </w:r>
        </w:sdtContent>
      </w:sdt>
    </w:p>
    <w:p w14:paraId="00BA2D1A" w14:textId="77777777" w:rsidR="00D4384C" w:rsidRPr="00D4384C" w:rsidRDefault="00D4384C" w:rsidP="00D4384C"/>
    <w:sectPr w:rsidR="00D4384C" w:rsidRPr="00D4384C" w:rsidSect="006E600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767" w:right="1247" w:bottom="1701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0290A" w14:textId="77777777" w:rsidR="00413152" w:rsidRDefault="00413152" w:rsidP="008969C1">
      <w:pPr>
        <w:spacing w:line="240" w:lineRule="auto"/>
      </w:pPr>
      <w:r>
        <w:separator/>
      </w:r>
    </w:p>
  </w:endnote>
  <w:endnote w:type="continuationSeparator" w:id="0">
    <w:p w14:paraId="2283DA22" w14:textId="77777777" w:rsidR="00413152" w:rsidRDefault="00413152" w:rsidP="008969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DFA16" w14:textId="77777777" w:rsidR="008969C1" w:rsidRPr="00835DC0" w:rsidRDefault="008969C1">
    <w:pPr>
      <w:pStyle w:val="Sidefod"/>
      <w:rPr>
        <w:sz w:val="16"/>
        <w:szCs w:val="16"/>
      </w:rPr>
    </w:pPr>
    <w:r w:rsidRPr="00835DC0">
      <w:rPr>
        <w:sz w:val="16"/>
        <w:szCs w:val="16"/>
      </w:rPr>
      <w:t xml:space="preserve">Side </w:t>
    </w:r>
    <w:r w:rsidRPr="00835DC0">
      <w:rPr>
        <w:sz w:val="16"/>
        <w:szCs w:val="16"/>
      </w:rPr>
      <w:fldChar w:fldCharType="begin"/>
    </w:r>
    <w:r w:rsidRPr="00835DC0">
      <w:rPr>
        <w:sz w:val="16"/>
        <w:szCs w:val="16"/>
      </w:rPr>
      <w:instrText xml:space="preserve"> PAGE </w:instrText>
    </w:r>
    <w:r w:rsidRPr="00835DC0">
      <w:rPr>
        <w:sz w:val="16"/>
        <w:szCs w:val="16"/>
      </w:rPr>
      <w:fldChar w:fldCharType="separate"/>
    </w:r>
    <w:r w:rsidR="00835DC0">
      <w:rPr>
        <w:noProof/>
        <w:sz w:val="16"/>
        <w:szCs w:val="16"/>
      </w:rPr>
      <w:t>2</w:t>
    </w:r>
    <w:r w:rsidRPr="00835DC0">
      <w:rPr>
        <w:sz w:val="16"/>
        <w:szCs w:val="16"/>
      </w:rPr>
      <w:fldChar w:fldCharType="end"/>
    </w:r>
    <w:r w:rsidRPr="00835DC0">
      <w:rPr>
        <w:sz w:val="16"/>
        <w:szCs w:val="16"/>
      </w:rPr>
      <w:t>/</w:t>
    </w:r>
    <w:r w:rsidR="00193547" w:rsidRPr="00835DC0">
      <w:rPr>
        <w:sz w:val="16"/>
        <w:szCs w:val="16"/>
      </w:rPr>
      <w:fldChar w:fldCharType="begin"/>
    </w:r>
    <w:r w:rsidR="00193547" w:rsidRPr="00835DC0">
      <w:rPr>
        <w:sz w:val="16"/>
        <w:szCs w:val="16"/>
      </w:rPr>
      <w:instrText xml:space="preserve"> NUMPAGES </w:instrText>
    </w:r>
    <w:r w:rsidR="00193547" w:rsidRPr="00835DC0">
      <w:rPr>
        <w:sz w:val="16"/>
        <w:szCs w:val="16"/>
      </w:rPr>
      <w:fldChar w:fldCharType="separate"/>
    </w:r>
    <w:r w:rsidR="00E96EBA">
      <w:rPr>
        <w:noProof/>
        <w:sz w:val="16"/>
        <w:szCs w:val="16"/>
      </w:rPr>
      <w:t>1</w:t>
    </w:r>
    <w:r w:rsidR="00193547" w:rsidRPr="00835DC0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E3B38" w14:textId="1C5BDEFC" w:rsidR="008969C1" w:rsidRPr="00835DC0" w:rsidRDefault="008969C1">
    <w:pPr>
      <w:pStyle w:val="Sidefod"/>
      <w:rPr>
        <w:sz w:val="16"/>
        <w:szCs w:val="16"/>
      </w:rPr>
    </w:pPr>
    <w:r w:rsidRPr="00835DC0">
      <w:rPr>
        <w:sz w:val="16"/>
        <w:szCs w:val="16"/>
      </w:rPr>
      <w:t xml:space="preserve">Side </w:t>
    </w:r>
    <w:r w:rsidRPr="00835DC0">
      <w:rPr>
        <w:sz w:val="16"/>
        <w:szCs w:val="16"/>
      </w:rPr>
      <w:fldChar w:fldCharType="begin"/>
    </w:r>
    <w:r w:rsidRPr="00835DC0">
      <w:rPr>
        <w:sz w:val="16"/>
        <w:szCs w:val="16"/>
      </w:rPr>
      <w:instrText xml:space="preserve"> PAGE </w:instrText>
    </w:r>
    <w:r w:rsidRPr="00835DC0">
      <w:rPr>
        <w:sz w:val="16"/>
        <w:szCs w:val="16"/>
      </w:rPr>
      <w:fldChar w:fldCharType="separate"/>
    </w:r>
    <w:r w:rsidR="00681C07">
      <w:rPr>
        <w:noProof/>
        <w:sz w:val="16"/>
        <w:szCs w:val="16"/>
      </w:rPr>
      <w:t>1</w:t>
    </w:r>
    <w:r w:rsidRPr="00835DC0">
      <w:rPr>
        <w:sz w:val="16"/>
        <w:szCs w:val="16"/>
      </w:rPr>
      <w:fldChar w:fldCharType="end"/>
    </w:r>
    <w:r w:rsidRPr="00835DC0">
      <w:rPr>
        <w:sz w:val="16"/>
        <w:szCs w:val="16"/>
      </w:rPr>
      <w:t>/</w:t>
    </w:r>
    <w:r w:rsidR="00193547" w:rsidRPr="00835DC0">
      <w:rPr>
        <w:sz w:val="16"/>
        <w:szCs w:val="16"/>
      </w:rPr>
      <w:fldChar w:fldCharType="begin"/>
    </w:r>
    <w:r w:rsidR="00193547" w:rsidRPr="00835DC0">
      <w:rPr>
        <w:sz w:val="16"/>
        <w:szCs w:val="16"/>
      </w:rPr>
      <w:instrText xml:space="preserve"> NUMPAGES </w:instrText>
    </w:r>
    <w:r w:rsidR="00193547" w:rsidRPr="00835DC0">
      <w:rPr>
        <w:sz w:val="16"/>
        <w:szCs w:val="16"/>
      </w:rPr>
      <w:fldChar w:fldCharType="separate"/>
    </w:r>
    <w:r w:rsidR="00681C07">
      <w:rPr>
        <w:noProof/>
        <w:sz w:val="16"/>
        <w:szCs w:val="16"/>
      </w:rPr>
      <w:t>1</w:t>
    </w:r>
    <w:r w:rsidR="00193547" w:rsidRPr="00835DC0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5B2D9" w14:textId="77777777" w:rsidR="00413152" w:rsidRDefault="00413152" w:rsidP="008969C1">
      <w:pPr>
        <w:spacing w:line="240" w:lineRule="auto"/>
      </w:pPr>
      <w:r>
        <w:separator/>
      </w:r>
    </w:p>
  </w:footnote>
  <w:footnote w:type="continuationSeparator" w:id="0">
    <w:p w14:paraId="6A1E8036" w14:textId="77777777" w:rsidR="00413152" w:rsidRDefault="00413152" w:rsidP="008969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4CF86" w14:textId="77777777" w:rsidR="008969C1" w:rsidRDefault="00804D82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75648" behindDoc="0" locked="0" layoutInCell="1" allowOverlap="1" wp14:anchorId="5571A263" wp14:editId="036F94D3">
          <wp:simplePos x="0" y="0"/>
          <wp:positionH relativeFrom="margin">
            <wp:posOffset>-20320</wp:posOffset>
          </wp:positionH>
          <wp:positionV relativeFrom="paragraph">
            <wp:posOffset>28331</wp:posOffset>
          </wp:positionV>
          <wp:extent cx="1882800" cy="643408"/>
          <wp:effectExtent l="0" t="0" r="3175" b="4445"/>
          <wp:wrapNone/>
          <wp:docPr id="10" name="Bille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led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2800" cy="6434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C4D92" w14:textId="77777777" w:rsidR="005E3FC3" w:rsidRDefault="0020729E">
    <w:pPr>
      <w:pStyle w:val="Sidehoved"/>
    </w:pPr>
    <w:r>
      <w:rPr>
        <w:b/>
        <w:noProof/>
        <w:lang w:eastAsia="da-DK"/>
      </w:rPr>
      <w:drawing>
        <wp:anchor distT="0" distB="0" distL="114300" distR="114300" simplePos="0" relativeHeight="251676672" behindDoc="0" locked="0" layoutInCell="1" allowOverlap="1" wp14:anchorId="6AAD027F" wp14:editId="0A45A38C">
          <wp:simplePos x="0" y="0"/>
          <wp:positionH relativeFrom="margin">
            <wp:posOffset>-29845</wp:posOffset>
          </wp:positionH>
          <wp:positionV relativeFrom="paragraph">
            <wp:posOffset>170815</wp:posOffset>
          </wp:positionV>
          <wp:extent cx="1878965" cy="641985"/>
          <wp:effectExtent l="0" t="0" r="6985" b="5715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8965" cy="641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88E542" w14:textId="77777777" w:rsidR="008969C1" w:rsidRPr="005E3FC3" w:rsidRDefault="005E3FC3">
    <w:pPr>
      <w:pStyle w:val="Sidehoved"/>
      <w:rPr>
        <w:b/>
      </w:rPr>
    </w:pPr>
    <w:r w:rsidRPr="005E3FC3">
      <w:rPr>
        <w:b/>
        <w:noProof/>
        <w:lang w:eastAsia="da-DK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C00E4C7E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436C88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2294083">
    <w:abstractNumId w:val="1"/>
  </w:num>
  <w:num w:numId="2" w16cid:durableId="218248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formatting="1" w:enforcement="1" w:cryptProviderType="rsaAES" w:cryptAlgorithmClass="hash" w:cryptAlgorithmType="typeAny" w:cryptAlgorithmSid="14" w:cryptSpinCount="100000" w:hash="a2aYRTs6wnik6pAhMyV6fYxUFOmj720i9fE0erTelhnmaF19DORI0qHUaogBapLAQ4XiVrbdi9YvPfkEKrNTfA==" w:salt="SA224Uzh097lPhj0Q4sq2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152"/>
    <w:rsid w:val="00022817"/>
    <w:rsid w:val="00036061"/>
    <w:rsid w:val="00065C74"/>
    <w:rsid w:val="00086163"/>
    <w:rsid w:val="00094933"/>
    <w:rsid w:val="00094E71"/>
    <w:rsid w:val="000A08E2"/>
    <w:rsid w:val="000D7BA0"/>
    <w:rsid w:val="000E3AC9"/>
    <w:rsid w:val="00110084"/>
    <w:rsid w:val="00135FA2"/>
    <w:rsid w:val="00140C61"/>
    <w:rsid w:val="00145903"/>
    <w:rsid w:val="00164D3D"/>
    <w:rsid w:val="00193547"/>
    <w:rsid w:val="001E5B1D"/>
    <w:rsid w:val="0020729E"/>
    <w:rsid w:val="00217B4C"/>
    <w:rsid w:val="002611C9"/>
    <w:rsid w:val="0027768F"/>
    <w:rsid w:val="002861AB"/>
    <w:rsid w:val="00296E6F"/>
    <w:rsid w:val="002A4EDA"/>
    <w:rsid w:val="002C135B"/>
    <w:rsid w:val="002F326E"/>
    <w:rsid w:val="0034007A"/>
    <w:rsid w:val="00347BCC"/>
    <w:rsid w:val="00352DBE"/>
    <w:rsid w:val="003B31EC"/>
    <w:rsid w:val="003B5DBB"/>
    <w:rsid w:val="003B7D18"/>
    <w:rsid w:val="003D28A2"/>
    <w:rsid w:val="004129C4"/>
    <w:rsid w:val="00413152"/>
    <w:rsid w:val="00413E19"/>
    <w:rsid w:val="004223DF"/>
    <w:rsid w:val="004456A7"/>
    <w:rsid w:val="004704DA"/>
    <w:rsid w:val="004A0CFD"/>
    <w:rsid w:val="004B53D4"/>
    <w:rsid w:val="004D5CFB"/>
    <w:rsid w:val="004F5C81"/>
    <w:rsid w:val="00502AFB"/>
    <w:rsid w:val="00527652"/>
    <w:rsid w:val="005340A7"/>
    <w:rsid w:val="00556827"/>
    <w:rsid w:val="00583115"/>
    <w:rsid w:val="005E3FC3"/>
    <w:rsid w:val="006202F5"/>
    <w:rsid w:val="00665F29"/>
    <w:rsid w:val="00667FF1"/>
    <w:rsid w:val="00674D05"/>
    <w:rsid w:val="006766C5"/>
    <w:rsid w:val="006803EB"/>
    <w:rsid w:val="00681C07"/>
    <w:rsid w:val="006A297F"/>
    <w:rsid w:val="006D6210"/>
    <w:rsid w:val="006E600A"/>
    <w:rsid w:val="006E691D"/>
    <w:rsid w:val="00721870"/>
    <w:rsid w:val="0073301C"/>
    <w:rsid w:val="007636C2"/>
    <w:rsid w:val="007B75E6"/>
    <w:rsid w:val="007D7217"/>
    <w:rsid w:val="00800E2B"/>
    <w:rsid w:val="00802C9E"/>
    <w:rsid w:val="00804D82"/>
    <w:rsid w:val="008176EC"/>
    <w:rsid w:val="00835DC0"/>
    <w:rsid w:val="008959BC"/>
    <w:rsid w:val="008969C1"/>
    <w:rsid w:val="008F2666"/>
    <w:rsid w:val="00906E65"/>
    <w:rsid w:val="00923F35"/>
    <w:rsid w:val="00941A73"/>
    <w:rsid w:val="00971513"/>
    <w:rsid w:val="009D3FB5"/>
    <w:rsid w:val="00A46851"/>
    <w:rsid w:val="00A53376"/>
    <w:rsid w:val="00A53C43"/>
    <w:rsid w:val="00A854AD"/>
    <w:rsid w:val="00A9284C"/>
    <w:rsid w:val="00A97EC2"/>
    <w:rsid w:val="00AB4885"/>
    <w:rsid w:val="00AC60EA"/>
    <w:rsid w:val="00B12E08"/>
    <w:rsid w:val="00B1566A"/>
    <w:rsid w:val="00B467B1"/>
    <w:rsid w:val="00B536E9"/>
    <w:rsid w:val="00B80EA0"/>
    <w:rsid w:val="00BA0FCB"/>
    <w:rsid w:val="00BC0B2C"/>
    <w:rsid w:val="00BC1C56"/>
    <w:rsid w:val="00BC3A3F"/>
    <w:rsid w:val="00BD2772"/>
    <w:rsid w:val="00C20E5C"/>
    <w:rsid w:val="00C4750C"/>
    <w:rsid w:val="00C651CC"/>
    <w:rsid w:val="00C76EC2"/>
    <w:rsid w:val="00CB3A7C"/>
    <w:rsid w:val="00CD48B3"/>
    <w:rsid w:val="00D1257F"/>
    <w:rsid w:val="00D12E7B"/>
    <w:rsid w:val="00D33F62"/>
    <w:rsid w:val="00D357CF"/>
    <w:rsid w:val="00D4384C"/>
    <w:rsid w:val="00D85548"/>
    <w:rsid w:val="00D93447"/>
    <w:rsid w:val="00DA7419"/>
    <w:rsid w:val="00DC2214"/>
    <w:rsid w:val="00DC6D09"/>
    <w:rsid w:val="00DD1186"/>
    <w:rsid w:val="00DE0419"/>
    <w:rsid w:val="00E452E8"/>
    <w:rsid w:val="00E65202"/>
    <w:rsid w:val="00E96EBA"/>
    <w:rsid w:val="00EA1703"/>
    <w:rsid w:val="00EB6E23"/>
    <w:rsid w:val="00ED066E"/>
    <w:rsid w:val="00F126B7"/>
    <w:rsid w:val="00F3314C"/>
    <w:rsid w:val="00F7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E3BB2F"/>
  <w15:docId w15:val="{F43CA06F-6DD3-4CA4-BC37-5D439AC4D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00A"/>
    <w:pPr>
      <w:spacing w:after="0" w:line="280" w:lineRule="atLeast"/>
    </w:pPr>
    <w:rPr>
      <w:rFonts w:ascii="Arial" w:hAnsi="Arial"/>
      <w:sz w:val="20"/>
    </w:rPr>
  </w:style>
  <w:style w:type="paragraph" w:styleId="Overskrift1">
    <w:name w:val="heading 1"/>
    <w:basedOn w:val="Titel"/>
    <w:next w:val="Normal"/>
    <w:link w:val="Overskrift1Tegn"/>
    <w:uiPriority w:val="9"/>
    <w:qFormat/>
    <w:rsid w:val="002F326E"/>
    <w:pPr>
      <w:outlineLvl w:val="0"/>
    </w:p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F326E"/>
    <w:pPr>
      <w:keepNext/>
      <w:keepLines/>
      <w:spacing w:before="240" w:after="120" w:line="360" w:lineRule="atLeast"/>
      <w:outlineLvl w:val="1"/>
    </w:pPr>
    <w:rPr>
      <w:rFonts w:asciiTheme="majorHAnsi" w:eastAsiaTheme="majorEastAsia" w:hAnsiTheme="majorHAnsi" w:cstheme="majorBidi"/>
      <w:b/>
      <w:bCs/>
      <w:color w:val="004B53" w:themeColor="text2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F326E"/>
    <w:pPr>
      <w:keepNext/>
      <w:keepLines/>
      <w:spacing w:before="240" w:after="120" w:line="340" w:lineRule="atLeast"/>
      <w:outlineLvl w:val="2"/>
    </w:pPr>
    <w:rPr>
      <w:rFonts w:asciiTheme="majorHAnsi" w:eastAsiaTheme="majorEastAsia" w:hAnsiTheme="majorHAnsi" w:cstheme="majorBidi"/>
      <w:b/>
      <w:bCs/>
      <w:color w:val="007672"/>
      <w:sz w:val="26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F326E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b/>
      <w:iCs/>
      <w:color w:val="007672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2F326E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i/>
      <w:color w:val="00767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F326E"/>
    <w:pPr>
      <w:keepNext/>
      <w:keepLines/>
      <w:spacing w:before="120"/>
      <w:outlineLvl w:val="5"/>
    </w:pPr>
    <w:rPr>
      <w:rFonts w:asciiTheme="majorHAnsi" w:eastAsiaTheme="majorEastAsia" w:hAnsiTheme="majorHAnsi" w:cstheme="majorBidi"/>
      <w:color w:val="004A53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8969C1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969C1"/>
  </w:style>
  <w:style w:type="paragraph" w:styleId="Sidefod">
    <w:name w:val="footer"/>
    <w:basedOn w:val="Normal"/>
    <w:link w:val="SidefodTegn"/>
    <w:uiPriority w:val="99"/>
    <w:unhideWhenUsed/>
    <w:rsid w:val="008969C1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969C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969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969C1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59"/>
    <w:rsid w:val="008F2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20729E"/>
    <w:rPr>
      <w:color w:val="007672"/>
      <w:u w:val="singl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F326E"/>
    <w:rPr>
      <w:rFonts w:asciiTheme="majorHAnsi" w:eastAsiaTheme="majorEastAsia" w:hAnsiTheme="majorHAnsi" w:cstheme="majorBidi"/>
      <w:b/>
      <w:bCs/>
      <w:color w:val="004B53" w:themeColor="text2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F326E"/>
    <w:rPr>
      <w:rFonts w:asciiTheme="majorHAnsi" w:eastAsiaTheme="majorEastAsia" w:hAnsiTheme="majorHAnsi" w:cstheme="majorBidi"/>
      <w:b/>
      <w:bCs/>
      <w:color w:val="007672"/>
      <w:sz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F326E"/>
    <w:rPr>
      <w:rFonts w:asciiTheme="majorHAnsi" w:eastAsiaTheme="majorEastAsia" w:hAnsiTheme="majorHAnsi" w:cstheme="majorBidi"/>
      <w:b/>
      <w:color w:val="007672"/>
      <w:sz w:val="26"/>
      <w:szCs w:val="56"/>
    </w:rPr>
  </w:style>
  <w:style w:type="paragraph" w:styleId="Titel">
    <w:name w:val="Title"/>
    <w:basedOn w:val="Normal"/>
    <w:next w:val="Normal"/>
    <w:link w:val="TitelTegn"/>
    <w:autoRedefine/>
    <w:uiPriority w:val="10"/>
    <w:qFormat/>
    <w:rsid w:val="002F326E"/>
    <w:pPr>
      <w:spacing w:before="240" w:after="120" w:line="340" w:lineRule="atLeast"/>
      <w:contextualSpacing/>
    </w:pPr>
    <w:rPr>
      <w:rFonts w:asciiTheme="majorHAnsi" w:eastAsiaTheme="majorEastAsia" w:hAnsiTheme="majorHAnsi" w:cstheme="majorBidi"/>
      <w:b/>
      <w:color w:val="007672"/>
      <w:sz w:val="2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F326E"/>
    <w:rPr>
      <w:rFonts w:asciiTheme="majorHAnsi" w:eastAsiaTheme="majorEastAsia" w:hAnsiTheme="majorHAnsi" w:cstheme="majorBidi"/>
      <w:b/>
      <w:color w:val="007672"/>
      <w:sz w:val="26"/>
      <w:szCs w:val="56"/>
    </w:rPr>
  </w:style>
  <w:style w:type="paragraph" w:customStyle="1" w:styleId="Normalfed">
    <w:name w:val="Normal fed"/>
    <w:basedOn w:val="Normal"/>
    <w:link w:val="NormalfedTegn"/>
    <w:qFormat/>
    <w:rsid w:val="00EB6E23"/>
    <w:rPr>
      <w:rFonts w:cs="Arial"/>
      <w:b/>
      <w:iCs/>
      <w:szCs w:val="20"/>
    </w:rPr>
  </w:style>
  <w:style w:type="character" w:customStyle="1" w:styleId="NormalfedTegn">
    <w:name w:val="Normal fed Tegn"/>
    <w:basedOn w:val="Standardskrifttypeiafsnit"/>
    <w:link w:val="Normalfed"/>
    <w:rsid w:val="00EB6E23"/>
    <w:rPr>
      <w:rFonts w:ascii="Arial" w:hAnsi="Arial" w:cs="Arial"/>
      <w:b/>
      <w:iCs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2F326E"/>
    <w:rPr>
      <w:rFonts w:asciiTheme="majorHAnsi" w:eastAsiaTheme="majorEastAsia" w:hAnsiTheme="majorHAnsi" w:cstheme="majorBidi"/>
      <w:b/>
      <w:iCs/>
      <w:color w:val="007672"/>
      <w:sz w:val="20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2F326E"/>
    <w:rPr>
      <w:rFonts w:asciiTheme="majorHAnsi" w:eastAsiaTheme="majorEastAsia" w:hAnsiTheme="majorHAnsi" w:cstheme="majorBidi"/>
      <w:i/>
      <w:color w:val="007672"/>
      <w:sz w:val="20"/>
    </w:rPr>
  </w:style>
  <w:style w:type="paragraph" w:styleId="Opstilling-punkttegn">
    <w:name w:val="List Bullet"/>
    <w:basedOn w:val="Normal"/>
    <w:uiPriority w:val="99"/>
    <w:semiHidden/>
    <w:unhideWhenUsed/>
    <w:rsid w:val="0020729E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20729E"/>
    <w:pPr>
      <w:numPr>
        <w:numId w:val="2"/>
      </w:numPr>
      <w:contextualSpacing/>
    </w:p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F326E"/>
    <w:rPr>
      <w:rFonts w:asciiTheme="majorHAnsi" w:eastAsiaTheme="majorEastAsia" w:hAnsiTheme="majorHAnsi" w:cstheme="majorBidi"/>
      <w:color w:val="004A53" w:themeColor="accent1" w:themeShade="7F"/>
      <w:sz w:val="20"/>
    </w:rPr>
  </w:style>
  <w:style w:type="character" w:styleId="Kraftigfremhvning">
    <w:name w:val="Intense Emphasis"/>
    <w:basedOn w:val="Standardskrifttypeiafsnit"/>
    <w:uiPriority w:val="21"/>
    <w:qFormat/>
    <w:rsid w:val="0020729E"/>
    <w:rPr>
      <w:i/>
      <w:iCs/>
      <w:color w:val="007672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0729E"/>
    <w:pPr>
      <w:pBdr>
        <w:top w:val="single" w:sz="4" w:space="10" w:color="0097A7" w:themeColor="accent1"/>
        <w:bottom w:val="single" w:sz="4" w:space="10" w:color="0097A7" w:themeColor="accent1"/>
      </w:pBdr>
      <w:spacing w:before="360" w:after="360"/>
      <w:ind w:left="864" w:right="864"/>
      <w:jc w:val="center"/>
    </w:pPr>
    <w:rPr>
      <w:i/>
      <w:iCs/>
      <w:color w:val="00767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0729E"/>
    <w:rPr>
      <w:rFonts w:ascii="Arial" w:hAnsi="Arial"/>
      <w:i/>
      <w:iCs/>
      <w:color w:val="007672"/>
      <w:sz w:val="20"/>
    </w:rPr>
  </w:style>
  <w:style w:type="character" w:styleId="Kraftighenvisning">
    <w:name w:val="Intense Reference"/>
    <w:basedOn w:val="Standardskrifttypeiafsnit"/>
    <w:uiPriority w:val="32"/>
    <w:qFormat/>
    <w:rsid w:val="0020729E"/>
    <w:rPr>
      <w:b/>
      <w:bCs/>
      <w:smallCaps/>
      <w:color w:val="007672"/>
      <w:spacing w:val="5"/>
    </w:rPr>
  </w:style>
  <w:style w:type="character" w:styleId="Pladsholdertekst">
    <w:name w:val="Placeholder Text"/>
    <w:basedOn w:val="Standardskrifttypeiafsnit"/>
    <w:uiPriority w:val="99"/>
    <w:semiHidden/>
    <w:rsid w:val="006E600A"/>
    <w:rPr>
      <w:color w:val="666666"/>
    </w:rPr>
  </w:style>
  <w:style w:type="character" w:styleId="Ulstomtale">
    <w:name w:val="Unresolved Mention"/>
    <w:basedOn w:val="Standardskrifttypeiafsnit"/>
    <w:uiPriority w:val="99"/>
    <w:semiHidden/>
    <w:unhideWhenUsed/>
    <w:rsid w:val="003D28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virk.dk/myndigheder/stat/ENS/selvbetjening/Indberetning_af_obligatorisk_energisyn_i_store_virksomheder-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03144\AppData\Local\cBrain\F2\.tmp\5f112698675745a3adf5cd4a368ca8bb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C2BD18-ED1E-4DBA-8D2F-C6965FBC1971}"/>
      </w:docPartPr>
      <w:docPartBody>
        <w:p w:rsidR="00EA58AA" w:rsidRDefault="00EA58AA">
          <w:r w:rsidRPr="00AB1FA9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8AA"/>
    <w:rsid w:val="00094E71"/>
    <w:rsid w:val="004223DF"/>
    <w:rsid w:val="00BC3A3F"/>
    <w:rsid w:val="00EA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EA58A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ontortema">
  <a:themeElements>
    <a:clrScheme name="Brugerdefineret 1">
      <a:dk1>
        <a:srgbClr val="000000"/>
      </a:dk1>
      <a:lt1>
        <a:sysClr val="window" lastClr="FFFFFF"/>
      </a:lt1>
      <a:dk2>
        <a:srgbClr val="004B53"/>
      </a:dk2>
      <a:lt2>
        <a:srgbClr val="F3F3EF"/>
      </a:lt2>
      <a:accent1>
        <a:srgbClr val="0097A7"/>
      </a:accent1>
      <a:accent2>
        <a:srgbClr val="9EDADD"/>
      </a:accent2>
      <a:accent3>
        <a:srgbClr val="FDDD3A"/>
      </a:accent3>
      <a:accent4>
        <a:srgbClr val="0F7883"/>
      </a:accent4>
      <a:accent5>
        <a:srgbClr val="F47D2A"/>
      </a:accent5>
      <a:accent6>
        <a:srgbClr val="EC4B62"/>
      </a:accent6>
      <a:hlink>
        <a:srgbClr val="4BB3C4"/>
      </a:hlink>
      <a:folHlink>
        <a:srgbClr val="4BB3C4"/>
      </a:folHlink>
    </a:clrScheme>
    <a:fontScheme name="EFK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5f112698675745a3adf5cd4a368ca8bb.dotx</Template>
  <TotalTime>2</TotalTime>
  <Pages>1</Pages>
  <Words>169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www.RiisDATA.com v/Michael Riis Sørensen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Majbritt V.  Nielsen</dc:creator>
  <cp:lastModifiedBy>Majbritt V.  Nielsen</cp:lastModifiedBy>
  <cp:revision>3</cp:revision>
  <cp:lastPrinted>2023-11-01T09:14:00Z</cp:lastPrinted>
  <dcterms:created xsi:type="dcterms:W3CDTF">2026-06-30T07:30:00Z</dcterms:created>
  <dcterms:modified xsi:type="dcterms:W3CDTF">2026-06-30T07:31:00Z</dcterms:modified>
</cp:coreProperties>
</file>